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Ind w:w="5579" w:type="dxa"/>
        <w:tblLayout w:type="fixed"/>
        <w:tblLook w:val="01E0" w:firstRow="1" w:lastRow="1" w:firstColumn="1" w:lastColumn="1" w:noHBand="0" w:noVBand="0"/>
      </w:tblPr>
      <w:tblGrid>
        <w:gridCol w:w="850"/>
        <w:gridCol w:w="1843"/>
      </w:tblGrid>
      <w:tr w:rsidR="00277F6A" w14:paraId="06237B62" w14:textId="77777777" w:rsidTr="00342A5D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8472BCC" w14:textId="77777777"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67E75C" w14:textId="6617723A" w:rsidR="00277F6A" w:rsidRDefault="00521327" w:rsidP="00B06243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25.10.2026</w:t>
            </w:r>
          </w:p>
        </w:tc>
      </w:tr>
    </w:tbl>
    <w:p w14:paraId="1A41129B" w14:textId="77777777"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14:paraId="4D737A08" w14:textId="77777777"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2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D57574" w:rsidRPr="00E75D0F" w14:paraId="18A0009D" w14:textId="77777777" w:rsidTr="00D57574">
        <w:trPr>
          <w:trHeight w:val="350"/>
        </w:trPr>
        <w:tc>
          <w:tcPr>
            <w:tcW w:w="1842" w:type="dxa"/>
            <w:shd w:val="clear" w:color="auto" w:fill="E6E6E6"/>
          </w:tcPr>
          <w:p w14:paraId="621D67CF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14:paraId="1D24676A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D57574" w:rsidRPr="00E75D0F" w14:paraId="61488F82" w14:textId="77777777" w:rsidTr="00D57574">
        <w:trPr>
          <w:trHeight w:val="361"/>
        </w:trPr>
        <w:tc>
          <w:tcPr>
            <w:tcW w:w="1842" w:type="dxa"/>
            <w:shd w:val="clear" w:color="auto" w:fill="E6E6E6"/>
          </w:tcPr>
          <w:p w14:paraId="4D4435DD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14:paraId="4CD34D48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D57574" w:rsidRPr="00E75D0F" w14:paraId="7FC42014" w14:textId="77777777" w:rsidTr="00D57574">
        <w:trPr>
          <w:trHeight w:val="370"/>
        </w:trPr>
        <w:tc>
          <w:tcPr>
            <w:tcW w:w="1842" w:type="dxa"/>
            <w:shd w:val="clear" w:color="auto" w:fill="E6E6E6"/>
          </w:tcPr>
          <w:p w14:paraId="37B64B97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14:paraId="677E9FC4" w14:textId="00C096E0" w:rsidR="00D57574" w:rsidRPr="00E75D0F" w:rsidRDefault="00D57574" w:rsidP="00F77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220FA577" w14:textId="77777777" w:rsidR="00E75D0F" w:rsidRDefault="00E75D0F" w:rsidP="00D5757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14:paraId="4D4B85FE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65605137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3B18930E" w14:textId="77777777"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38CE6564" w14:textId="77777777" w:rsidR="00E75D0F" w:rsidRDefault="00342A5D" w:rsidP="00D5757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6387CB" wp14:editId="095D6724">
                <wp:simplePos x="0" y="0"/>
                <wp:positionH relativeFrom="column">
                  <wp:posOffset>5396230</wp:posOffset>
                </wp:positionH>
                <wp:positionV relativeFrom="paragraph">
                  <wp:posOffset>52070</wp:posOffset>
                </wp:positionV>
                <wp:extent cx="342900" cy="228600"/>
                <wp:effectExtent l="0" t="4445" r="4445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BEDBE9" w14:textId="77777777" w:rsidR="0013180E" w:rsidRDefault="001318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6387C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4.9pt;margin-top:4.1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" filled="f" stroked="f">
                <v:textbox>
                  <w:txbxContent>
                    <w:p w14:paraId="61BEDBE9" w14:textId="77777777" w:rsidR="0013180E" w:rsidRDefault="0013180E"/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 w:rsidRPr="0013180E">
        <w:rPr>
          <w:rFonts w:ascii="Arial" w:hAnsi="Arial" w:cs="Arial"/>
          <w:b/>
          <w:color w:val="000000" w:themeColor="text1"/>
          <w:sz w:val="28"/>
          <w:szCs w:val="28"/>
          <w:highlight w:val="black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E75D0F" w:rsidRPr="0013180E">
        <w:rPr>
          <w:rFonts w:ascii="Arial" w:hAnsi="Arial" w:cs="Arial" w:hint="cs"/>
          <w:b/>
          <w:sz w:val="22"/>
          <w:szCs w:val="22"/>
          <w:u w:val="single"/>
          <w:rtl/>
        </w:rPr>
        <w:t>3(29)</w:t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 w:rsidR="00E75D0F"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69256A3A" w14:textId="77777777" w:rsidTr="00D57574">
        <w:tc>
          <w:tcPr>
            <w:tcW w:w="8522" w:type="dxa"/>
            <w:tcBorders>
              <w:bottom w:val="single" w:sz="4" w:space="0" w:color="auto"/>
            </w:tcBorders>
            <w:shd w:val="clear" w:color="auto" w:fill="E6E6E6"/>
          </w:tcPr>
          <w:p w14:paraId="611476FB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14:paraId="787C0A14" w14:textId="77777777" w:rsidTr="00D57574">
        <w:tc>
          <w:tcPr>
            <w:tcW w:w="8522" w:type="dxa"/>
            <w:tcBorders>
              <w:bottom w:val="single" w:sz="4" w:space="0" w:color="auto"/>
            </w:tcBorders>
          </w:tcPr>
          <w:p w14:paraId="447D996A" w14:textId="77777777" w:rsidR="00CE5903" w:rsidRDefault="00530F0B" w:rsidP="009170D8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היחידה </w:t>
            </w:r>
            <w:r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מפעילה מערכת לביצוע גיבויים </w:t>
            </w:r>
            <w:r>
              <w:rPr>
                <w:rFonts w:ascii="Arial" w:hAnsi="Arial" w:cs="Arial"/>
                <w:b/>
                <w:sz w:val="22"/>
                <w:szCs w:val="22"/>
              </w:rPr>
              <w:t>TSM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של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>IBM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המערכת פועלת במשרד </w:t>
            </w:r>
            <w:r w:rsidR="00D92835">
              <w:rPr>
                <w:rFonts w:ascii="Arial" w:hAnsi="Arial" w:cs="Arial" w:hint="cs"/>
                <w:b/>
                <w:sz w:val="22"/>
                <w:szCs w:val="22"/>
                <w:rtl/>
              </w:rPr>
              <w:t>מזה כ 10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שנים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</w:t>
            </w:r>
          </w:p>
          <w:p w14:paraId="13093B46" w14:textId="51A060FD" w:rsidR="00845974" w:rsidRDefault="00977234" w:rsidP="00CE590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המשרד נמצא</w:t>
            </w:r>
            <w:r w:rsidR="00CE590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בעיצומו של פרויקט החלפת  מערכת גיבוי לתשתית גיבוי חדשה </w:t>
            </w:r>
            <w:r w:rsidR="00CE5903">
              <w:rPr>
                <w:rFonts w:ascii="Arial" w:hAnsi="Arial" w:cs="Arial" w:hint="cs"/>
                <w:b/>
                <w:sz w:val="22"/>
                <w:szCs w:val="22"/>
              </w:rPr>
              <w:t>VEEAM</w:t>
            </w:r>
            <w:r w:rsidR="00CE590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שנרכשה דרך רובד 5 + רובד 3 (אינטגרציה) .</w:t>
            </w:r>
          </w:p>
          <w:p w14:paraId="693ACBA4" w14:textId="40DD8AF1" w:rsidR="004D1AE9" w:rsidRDefault="00530F0B" w:rsidP="0052132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המשרד </w:t>
            </w:r>
            <w:r w:rsidR="00CE590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מבקש לאשר המשך התקשרות ל 3 שנים לטובת קבלת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שירותי תחזוקה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למערכת הקיימ</w:t>
            </w:r>
            <w:r w:rsidR="00F77FD6">
              <w:rPr>
                <w:rFonts w:ascii="Arial" w:hAnsi="Arial" w:cs="Arial" w:hint="eastAsia"/>
                <w:b/>
                <w:sz w:val="22"/>
                <w:szCs w:val="22"/>
                <w:rtl/>
              </w:rPr>
              <w:t>ת</w:t>
            </w:r>
            <w:r w:rsidR="00F77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E590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כדי לסיים את פרויקט המעבר למערכת החדשה </w:t>
            </w:r>
            <w:r w:rsidR="00CE5903">
              <w:rPr>
                <w:rFonts w:ascii="Arial" w:hAnsi="Arial" w:cs="Arial" w:hint="cs"/>
                <w:b/>
                <w:sz w:val="22"/>
                <w:szCs w:val="22"/>
              </w:rPr>
              <w:t>VEEAM</w:t>
            </w:r>
            <w:r w:rsidR="00CE590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(במהלך 2027) ובכדי לשמור על היכולת לשחזר גיבויים שגובו ע"י מערכת הגיבוי הנוכחית ל 3 שנים הקרובות כיוון שלא ניתן לשחזר גיבוי קיים מתשתית הגיבוי החדשה .</w:t>
            </w:r>
          </w:p>
          <w:p w14:paraId="04923807" w14:textId="77777777" w:rsidR="00F528BE" w:rsidRPr="00E75D0F" w:rsidRDefault="00F528BE" w:rsidP="00D92835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499BA18B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3D5897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72912A22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460A55FC" w14:textId="77777777" w:rsidR="00E75D0F" w:rsidRPr="00813E93" w:rsidRDefault="002D053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A953C" wp14:editId="4B4C11BD">
                <wp:simplePos x="0" y="0"/>
                <wp:positionH relativeFrom="column">
                  <wp:posOffset>4869285</wp:posOffset>
                </wp:positionH>
                <wp:positionV relativeFrom="paragraph">
                  <wp:posOffset>141605</wp:posOffset>
                </wp:positionV>
                <wp:extent cx="342900" cy="2286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22406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4A953C" id="Text Box 2" o:spid="_x0000_s1027" type="#_x0000_t202" style="position:absolute;left:0;text-align:left;margin-left:383.4pt;margin-top:11.1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" filled="f" stroked="f">
                <v:textbox>
                  <w:txbxContent>
                    <w:p w14:paraId="1EF22406" w14:textId="77777777"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514B90" wp14:editId="09CCAD3B">
                <wp:simplePos x="0" y="0"/>
                <wp:positionH relativeFrom="column">
                  <wp:posOffset>3014875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1D1C19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14B90" id="Text Box 6" o:spid="_x0000_s1028" type="#_x0000_t202" style="position:absolute;left:0;text-align:left;margin-left:237.4pt;margin-top:12.05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" filled="f" stroked="f">
                <v:textbox>
                  <w:txbxContent>
                    <w:p w14:paraId="601D1C19" w14:textId="77777777"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14:paraId="543CAD86" w14:textId="77777777" w:rsidTr="0008299D">
        <w:tc>
          <w:tcPr>
            <w:tcW w:w="3085" w:type="dxa"/>
          </w:tcPr>
          <w:p w14:paraId="1591734D" w14:textId="77777777" w:rsidR="00E75D0F" w:rsidRPr="00813E93" w:rsidRDefault="00342A5D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1E62B7" wp14:editId="04BDB564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FD38FD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E62B7"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" filled="f" stroked="f">
                      <v:textbox>
                        <w:txbxContent>
                          <w:p w14:paraId="42FD38FD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080100C8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2987A7CA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36D9CFE9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E75D0F" w:rsidRPr="00E75D0F" w14:paraId="2C501FE9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09FC81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8B90D" w14:textId="77777777" w:rsidR="00E75D0F" w:rsidRPr="00E75D0F" w:rsidRDefault="00E75D0F" w:rsidP="00D52C27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 w:rsidR="00D52C27">
              <w:rPr>
                <w:rFonts w:ascii="Arial" w:hAnsi="Arial" w:cs="Arial" w:hint="cs"/>
                <w:b/>
                <w:sz w:val="22"/>
                <w:szCs w:val="22"/>
                <w:rtl/>
              </w:rPr>
              <w:t>אשנב</w:t>
            </w:r>
            <w:r w:rsidR="001604D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D52C2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מערכות ומידע </w:t>
            </w:r>
            <w:r w:rsidR="001604DB">
              <w:rPr>
                <w:rFonts w:ascii="Arial" w:hAnsi="Arial" w:cs="Arial" w:hint="cs"/>
                <w:b/>
                <w:sz w:val="22"/>
                <w:szCs w:val="22"/>
                <w:rtl/>
              </w:rPr>
              <w:t>בע"מ</w:t>
            </w:r>
          </w:p>
        </w:tc>
      </w:tr>
      <w:tr w:rsidR="00E75D0F" w:rsidRPr="00E75D0F" w14:paraId="74BB3DB3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8E4EE9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21A29CA8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0A588" w14:textId="77777777" w:rsidR="00E75D0F" w:rsidRPr="00E75D0F" w:rsidRDefault="002D053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E46590" wp14:editId="611933E8">
                      <wp:simplePos x="0" y="0"/>
                      <wp:positionH relativeFrom="column">
                        <wp:posOffset>3040485</wp:posOffset>
                      </wp:positionH>
                      <wp:positionV relativeFrom="paragraph">
                        <wp:posOffset>463550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4B36B7" w14:textId="77777777"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E46590" id="Text Box 3" o:spid="_x0000_s1030" type="#_x0000_t202" style="position:absolute;left:0;text-align:left;margin-left:239.4pt;margin-top:36.5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" filled="f" stroked="f">
                      <v:textbox>
                        <w:txbxContent>
                          <w:p w14:paraId="574B36B7" w14:textId="77777777"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52C27" w:rsidRPr="00D52C27">
              <w:rPr>
                <w:rFonts w:ascii="Arial" w:hAnsi="Arial" w:cs="Arial"/>
                <w:b/>
                <w:sz w:val="22"/>
                <w:szCs w:val="22"/>
                <w:rtl/>
              </w:rPr>
              <w:t>512369802</w:t>
            </w:r>
          </w:p>
        </w:tc>
      </w:tr>
      <w:tr w:rsidR="00E75D0F" w:rsidRPr="00E75D0F" w14:paraId="41FB3600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E3B006D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C2DF0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44CB2FF2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14:paraId="001CE591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5364BB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C45C1" w14:textId="02DEB864" w:rsidR="00E75D0F" w:rsidRPr="00E75D0F" w:rsidRDefault="00521327" w:rsidP="00774D75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1,694,000 ₪ לא כולל מע"מ</w:t>
            </w:r>
          </w:p>
        </w:tc>
      </w:tr>
      <w:tr w:rsidR="00E75D0F" w:rsidRPr="00E75D0F" w14:paraId="7CE9344A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9FA717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A1F22" w14:textId="20912EEE" w:rsidR="00E75D0F" w:rsidRPr="00E75D0F" w:rsidRDefault="00521327" w:rsidP="00A719C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01.01.2027-31.12.202</w:t>
            </w:r>
            <w:r w:rsidR="002E2981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9</w:t>
            </w:r>
          </w:p>
        </w:tc>
      </w:tr>
    </w:tbl>
    <w:p w14:paraId="1987EC07" w14:textId="77777777"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349D411B" w14:textId="77777777" w:rsidTr="00661651">
        <w:tc>
          <w:tcPr>
            <w:tcW w:w="8522" w:type="dxa"/>
          </w:tcPr>
          <w:p w14:paraId="0E7686D0" w14:textId="797B2B51" w:rsidR="004C1957" w:rsidRDefault="004C1957" w:rsidP="004C1957">
            <w:pPr>
              <w:bidi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rtl/>
              </w:rPr>
              <w:t xml:space="preserve">היחידה </w:t>
            </w:r>
            <w:r>
              <w:rPr>
                <w:rFonts w:ascii="Arial" w:hAnsi="Arial" w:cs="Arial"/>
                <w:u w:val="single"/>
                <w:rtl/>
              </w:rPr>
              <w:t>מינהל תקשוב ומערכות מידע</w:t>
            </w:r>
            <w:r>
              <w:rPr>
                <w:rFonts w:ascii="Arial" w:hAnsi="Arial" w:cs="Arial"/>
                <w:rtl/>
              </w:rPr>
              <w:t xml:space="preserve"> במשרד </w:t>
            </w:r>
            <w:r>
              <w:rPr>
                <w:rFonts w:ascii="Arial" w:hAnsi="Arial" w:cs="Arial"/>
                <w:u w:val="single"/>
                <w:rtl/>
              </w:rPr>
              <w:t>החינוך</w:t>
            </w:r>
            <w:r>
              <w:rPr>
                <w:rFonts w:ascii="Arial" w:hAnsi="Arial" w:cs="Arial"/>
                <w:rtl/>
              </w:rPr>
              <w:t xml:space="preserve"> מפעילה מזה כ </w:t>
            </w:r>
            <w:r w:rsidR="001A2F88">
              <w:rPr>
                <w:rFonts w:ascii="Arial" w:hAnsi="Arial" w:cs="Arial" w:hint="cs"/>
                <w:rtl/>
              </w:rPr>
              <w:t>10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rtl/>
              </w:rPr>
              <w:t> שנים מערכת</w:t>
            </w:r>
            <w:r w:rsidR="001A2F88">
              <w:rPr>
                <w:rFonts w:ascii="Arial" w:hAnsi="Arial" w:cs="Arial" w:hint="cs"/>
                <w:rtl/>
              </w:rPr>
              <w:t xml:space="preserve"> גיבוי</w:t>
            </w:r>
            <w:r>
              <w:rPr>
                <w:rFonts w:ascii="Arial" w:hAnsi="Arial" w:cs="Arial"/>
                <w:rtl/>
              </w:rPr>
              <w:t xml:space="preserve"> מסוג </w:t>
            </w:r>
            <w:r>
              <w:rPr>
                <w:rFonts w:ascii="Arial" w:hAnsi="Arial" w:cs="Arial"/>
                <w:b/>
                <w:bCs/>
              </w:rPr>
              <w:t>TSM</w:t>
            </w:r>
            <w:r>
              <w:rPr>
                <w:rFonts w:ascii="Arial" w:hAnsi="Arial" w:cs="Arial"/>
                <w:rtl/>
              </w:rPr>
              <w:t xml:space="preserve"> של חברת </w:t>
            </w:r>
            <w:r>
              <w:rPr>
                <w:rFonts w:ascii="Arial" w:hAnsi="Arial" w:cs="Arial"/>
                <w:b/>
                <w:bCs/>
              </w:rPr>
              <w:t>IBM</w:t>
            </w:r>
            <w:r>
              <w:rPr>
                <w:rFonts w:ascii="Arial" w:hAnsi="Arial" w:cs="Arial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לביצוע גיבויים של כלל השרתים והנתונים של המשרד ( כ 2000 שרתים ) .</w:t>
            </w:r>
          </w:p>
          <w:p w14:paraId="741E8ADD" w14:textId="516C6B29" w:rsidR="004C1957" w:rsidRDefault="004C1957" w:rsidP="00CE5903">
            <w:pPr>
              <w:bidi/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 xml:space="preserve">מערכת זו מוטמעת בכל תשתיות המשרד ואחראית לגיבוי ושחזור של כל המידע הארגוני בכל סביבות המשרד </w:t>
            </w:r>
            <w:r w:rsidR="00CE5903">
              <w:rPr>
                <w:rFonts w:ascii="Arial" w:hAnsi="Arial" w:cs="Arial" w:hint="cs"/>
                <w:rtl/>
              </w:rPr>
              <w:t>.</w:t>
            </w:r>
          </w:p>
          <w:p w14:paraId="7C527E0C" w14:textId="1477B06B" w:rsidR="004C1957" w:rsidRDefault="004C1957" w:rsidP="004C1957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חברת אשנב הי</w:t>
            </w:r>
            <w:r w:rsidR="001A2F88">
              <w:rPr>
                <w:rFonts w:ascii="Arial" w:hAnsi="Arial" w:cs="Arial" w:hint="cs"/>
                <w:rtl/>
              </w:rPr>
              <w:t xml:space="preserve">נה ספק יחיד </w:t>
            </w:r>
            <w:r>
              <w:rPr>
                <w:rFonts w:ascii="Arial" w:hAnsi="Arial" w:cs="Arial"/>
                <w:rtl/>
              </w:rPr>
              <w:t xml:space="preserve">שכיום מספקת תמיכה ושירות למערכת הגיבוי הקיימת </w:t>
            </w:r>
            <w:r>
              <w:rPr>
                <w:rFonts w:ascii="Arial" w:hAnsi="Arial" w:cs="Arial"/>
              </w:rPr>
              <w:t>TSM</w:t>
            </w:r>
            <w:r>
              <w:rPr>
                <w:rFonts w:ascii="Arial" w:hAnsi="Arial" w:cs="Arial"/>
                <w:rtl/>
              </w:rPr>
              <w:t xml:space="preserve"> </w:t>
            </w:r>
          </w:p>
          <w:p w14:paraId="03BA9B2F" w14:textId="769DC6B8" w:rsidR="004C1957" w:rsidRDefault="001A2F88" w:rsidP="004C1957">
            <w:pPr>
              <w:bidi/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, </w:t>
            </w:r>
            <w:r w:rsidR="004C1957">
              <w:rPr>
                <w:rFonts w:ascii="Arial" w:hAnsi="Arial" w:cs="Arial"/>
                <w:rtl/>
              </w:rPr>
              <w:t xml:space="preserve">יצרנית המערכת חברת </w:t>
            </w:r>
            <w:r w:rsidR="004C1957">
              <w:rPr>
                <w:rFonts w:ascii="Arial" w:hAnsi="Arial" w:cs="Arial"/>
                <w:b/>
                <w:bCs/>
              </w:rPr>
              <w:t>IBM</w:t>
            </w:r>
            <w:r w:rsidR="004C1957">
              <w:rPr>
                <w:rFonts w:ascii="Arial" w:hAnsi="Arial" w:cs="Arial"/>
                <w:rtl/>
              </w:rPr>
              <w:t>, העבירה למשרד מכתב שבו מוגדרת חברת "אשנב" כספק היחיד המורשה לתת הרחבה, שירות ותחזוקה למערכת הגיבוי המותקנת במשרד.</w:t>
            </w:r>
          </w:p>
          <w:p w14:paraId="1DDD7E20" w14:textId="47C36F71" w:rsidR="001A2F88" w:rsidRDefault="001A2F88" w:rsidP="001A2F88">
            <w:pPr>
              <w:bidi/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 w:hint="cs"/>
                <w:rtl/>
              </w:rPr>
              <w:lastRenderedPageBreak/>
              <w:t xml:space="preserve">מצ"ב אישור ספק יחיד של היצרן חברת </w:t>
            </w:r>
            <w:r>
              <w:rPr>
                <w:rFonts w:ascii="Calibri" w:hAnsi="Calibri" w:cs="Calibri" w:hint="cs"/>
              </w:rPr>
              <w:t>IBM</w:t>
            </w:r>
            <w:r>
              <w:rPr>
                <w:rFonts w:ascii="Calibri" w:hAnsi="Calibri" w:cs="Calibri" w:hint="cs"/>
                <w:rtl/>
              </w:rPr>
              <w:t xml:space="preserve"> </w:t>
            </w:r>
            <w:r w:rsidR="00FF3FC2">
              <w:rPr>
                <w:rFonts w:ascii="Calibri" w:hAnsi="Calibri" w:cs="Calibri" w:hint="cs"/>
                <w:rtl/>
              </w:rPr>
              <w:t xml:space="preserve">מיום  </w:t>
            </w:r>
            <w:r>
              <w:rPr>
                <w:rFonts w:ascii="Calibri" w:hAnsi="Calibri" w:cs="Calibri" w:hint="cs"/>
                <w:rtl/>
              </w:rPr>
              <w:t>שמצהירה על חברת אשנב כספק יחיד .</w:t>
            </w:r>
          </w:p>
          <w:p w14:paraId="28E00143" w14:textId="77777777" w:rsidR="00E75D0F" w:rsidRPr="004C1957" w:rsidRDefault="00E75D0F" w:rsidP="00F528BE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0FD77384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lastRenderedPageBreak/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57774619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15C9214C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5"/>
        <w:gridCol w:w="4616"/>
        <w:gridCol w:w="2645"/>
      </w:tblGrid>
      <w:tr w:rsidR="00FF3FC2" w:rsidRPr="00E75D0F" w14:paraId="5BE40B41" w14:textId="77777777" w:rsidTr="00D57574">
        <w:tc>
          <w:tcPr>
            <w:tcW w:w="2617" w:type="dxa"/>
            <w:tcBorders>
              <w:bottom w:val="single" w:sz="4" w:space="0" w:color="auto"/>
            </w:tcBorders>
          </w:tcPr>
          <w:p w14:paraId="600F2FE2" w14:textId="77777777" w:rsidR="00E75D0F" w:rsidRPr="00E75D0F" w:rsidRDefault="00B06243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דוד אלעזרא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14:paraId="41ACD1AF" w14:textId="77777777" w:rsidR="00E75D0F" w:rsidRPr="00E75D0F" w:rsidRDefault="00B06243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ind w:left="4153" w:hanging="415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תשתיות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14:paraId="1DF50596" w14:textId="5160FF94" w:rsidR="00E75D0F" w:rsidRPr="00E75D0F" w:rsidRDefault="00FF3FC2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61CA60BB" wp14:editId="0A8E414B">
                  <wp:extent cx="1696372" cy="818819"/>
                  <wp:effectExtent l="0" t="0" r="0" b="635"/>
                  <wp:docPr id="6" name="תמונה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0440" cy="835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3FC2" w:rsidRPr="00E75D0F" w14:paraId="3B1737AF" w14:textId="77777777" w:rsidTr="00D57574">
        <w:tc>
          <w:tcPr>
            <w:tcW w:w="2617" w:type="dxa"/>
            <w:tcBorders>
              <w:top w:val="single" w:sz="4" w:space="0" w:color="auto"/>
            </w:tcBorders>
            <w:shd w:val="clear" w:color="auto" w:fill="E6E6E6"/>
          </w:tcPr>
          <w:p w14:paraId="5690AC8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E6E6E6"/>
          </w:tcPr>
          <w:p w14:paraId="0738ABAA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tcBorders>
              <w:top w:val="single" w:sz="4" w:space="0" w:color="auto"/>
            </w:tcBorders>
            <w:shd w:val="clear" w:color="auto" w:fill="E6E6E6"/>
          </w:tcPr>
          <w:p w14:paraId="241E57B3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04BFFD42" w14:textId="77777777"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ED739" w14:textId="77777777" w:rsidR="00395E1D" w:rsidRDefault="00395E1D">
      <w:r>
        <w:separator/>
      </w:r>
    </w:p>
  </w:endnote>
  <w:endnote w:type="continuationSeparator" w:id="0">
    <w:p w14:paraId="34D384AF" w14:textId="77777777" w:rsidR="00395E1D" w:rsidRDefault="00395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7007" w14:textId="6F86A123"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CF6D6E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14:paraId="4DA3A298" w14:textId="77777777"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14:paraId="19A18A32" w14:textId="77777777"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14:paraId="653F65FF" w14:textId="77777777"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610CF" w14:textId="77777777" w:rsidR="00395E1D" w:rsidRDefault="00395E1D">
      <w:r>
        <w:separator/>
      </w:r>
    </w:p>
  </w:footnote>
  <w:footnote w:type="continuationSeparator" w:id="0">
    <w:p w14:paraId="4AE3B9D4" w14:textId="77777777" w:rsidR="00395E1D" w:rsidRDefault="00395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 w14:paraId="7120074D" w14:textId="77777777">
      <w:trPr>
        <w:cantSplit/>
      </w:trPr>
      <w:tc>
        <w:tcPr>
          <w:tcW w:w="2500" w:type="pct"/>
          <w:vAlign w:val="center"/>
        </w:tcPr>
        <w:p w14:paraId="00ACEC8F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14:paraId="04FBD27D" w14:textId="77777777"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14:paraId="4BC6C327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14:paraId="233987EB" w14:textId="77777777"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 wp14:anchorId="11F6BF7C" wp14:editId="421CB0FE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4C5195E" w14:textId="77777777"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8"/>
    <w:rsid w:val="00037CC7"/>
    <w:rsid w:val="00043334"/>
    <w:rsid w:val="00044305"/>
    <w:rsid w:val="000473AA"/>
    <w:rsid w:val="00047E85"/>
    <w:rsid w:val="00064E96"/>
    <w:rsid w:val="000731A7"/>
    <w:rsid w:val="000739AB"/>
    <w:rsid w:val="0008299D"/>
    <w:rsid w:val="000955E1"/>
    <w:rsid w:val="000A6440"/>
    <w:rsid w:val="000C590E"/>
    <w:rsid w:val="000D07DE"/>
    <w:rsid w:val="001245A3"/>
    <w:rsid w:val="0013180E"/>
    <w:rsid w:val="001374F9"/>
    <w:rsid w:val="0015080F"/>
    <w:rsid w:val="001551E1"/>
    <w:rsid w:val="00155A94"/>
    <w:rsid w:val="001604DB"/>
    <w:rsid w:val="00160E80"/>
    <w:rsid w:val="001661ED"/>
    <w:rsid w:val="0018633A"/>
    <w:rsid w:val="00192367"/>
    <w:rsid w:val="001A2F88"/>
    <w:rsid w:val="001C310B"/>
    <w:rsid w:val="001D66FE"/>
    <w:rsid w:val="001F3984"/>
    <w:rsid w:val="00212AF9"/>
    <w:rsid w:val="002257CF"/>
    <w:rsid w:val="002424C1"/>
    <w:rsid w:val="002527BF"/>
    <w:rsid w:val="002650AB"/>
    <w:rsid w:val="00265C2E"/>
    <w:rsid w:val="00277F6A"/>
    <w:rsid w:val="002A133E"/>
    <w:rsid w:val="002B54B3"/>
    <w:rsid w:val="002C2287"/>
    <w:rsid w:val="002D053D"/>
    <w:rsid w:val="002E2981"/>
    <w:rsid w:val="00312EF0"/>
    <w:rsid w:val="003150C9"/>
    <w:rsid w:val="00332F70"/>
    <w:rsid w:val="003336E5"/>
    <w:rsid w:val="00342A5D"/>
    <w:rsid w:val="00354773"/>
    <w:rsid w:val="00374FF6"/>
    <w:rsid w:val="00384850"/>
    <w:rsid w:val="00385CFC"/>
    <w:rsid w:val="00395E1D"/>
    <w:rsid w:val="003C3261"/>
    <w:rsid w:val="003C34EE"/>
    <w:rsid w:val="003E15EE"/>
    <w:rsid w:val="003E44F8"/>
    <w:rsid w:val="003E7F41"/>
    <w:rsid w:val="003F220D"/>
    <w:rsid w:val="00487D33"/>
    <w:rsid w:val="00493679"/>
    <w:rsid w:val="0049397A"/>
    <w:rsid w:val="00494FE6"/>
    <w:rsid w:val="004A6AC2"/>
    <w:rsid w:val="004C1957"/>
    <w:rsid w:val="004C3D07"/>
    <w:rsid w:val="004C685E"/>
    <w:rsid w:val="004D1AE9"/>
    <w:rsid w:val="004D5FD8"/>
    <w:rsid w:val="004D62EB"/>
    <w:rsid w:val="004E5223"/>
    <w:rsid w:val="00521327"/>
    <w:rsid w:val="00530F0B"/>
    <w:rsid w:val="0054012B"/>
    <w:rsid w:val="00546B53"/>
    <w:rsid w:val="0055401D"/>
    <w:rsid w:val="0055709B"/>
    <w:rsid w:val="00573F46"/>
    <w:rsid w:val="00593E82"/>
    <w:rsid w:val="00596709"/>
    <w:rsid w:val="005A1E62"/>
    <w:rsid w:val="005B24A5"/>
    <w:rsid w:val="005C549C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4356A"/>
    <w:rsid w:val="00656D49"/>
    <w:rsid w:val="00661651"/>
    <w:rsid w:val="006635BB"/>
    <w:rsid w:val="00665374"/>
    <w:rsid w:val="0067145E"/>
    <w:rsid w:val="00692390"/>
    <w:rsid w:val="006A3328"/>
    <w:rsid w:val="006A4B99"/>
    <w:rsid w:val="006B1A38"/>
    <w:rsid w:val="006B4739"/>
    <w:rsid w:val="006C4FFD"/>
    <w:rsid w:val="006C561C"/>
    <w:rsid w:val="006D625D"/>
    <w:rsid w:val="006D6364"/>
    <w:rsid w:val="007002FE"/>
    <w:rsid w:val="00707E50"/>
    <w:rsid w:val="00716817"/>
    <w:rsid w:val="00736D18"/>
    <w:rsid w:val="00746C65"/>
    <w:rsid w:val="0075740F"/>
    <w:rsid w:val="00774D75"/>
    <w:rsid w:val="00796814"/>
    <w:rsid w:val="007E19FC"/>
    <w:rsid w:val="007E6DA4"/>
    <w:rsid w:val="00830AC0"/>
    <w:rsid w:val="00845974"/>
    <w:rsid w:val="00851018"/>
    <w:rsid w:val="00870B42"/>
    <w:rsid w:val="0087433A"/>
    <w:rsid w:val="00882DD4"/>
    <w:rsid w:val="008B3B18"/>
    <w:rsid w:val="008B4800"/>
    <w:rsid w:val="008D0150"/>
    <w:rsid w:val="008D29D4"/>
    <w:rsid w:val="008F2600"/>
    <w:rsid w:val="008F66E4"/>
    <w:rsid w:val="009051B4"/>
    <w:rsid w:val="00907A6B"/>
    <w:rsid w:val="009170D8"/>
    <w:rsid w:val="009348E9"/>
    <w:rsid w:val="00936866"/>
    <w:rsid w:val="009463C0"/>
    <w:rsid w:val="00953002"/>
    <w:rsid w:val="00977234"/>
    <w:rsid w:val="0097735A"/>
    <w:rsid w:val="009868B9"/>
    <w:rsid w:val="009A4D9D"/>
    <w:rsid w:val="009D237B"/>
    <w:rsid w:val="009E28A4"/>
    <w:rsid w:val="00A177BF"/>
    <w:rsid w:val="00A2548E"/>
    <w:rsid w:val="00A27371"/>
    <w:rsid w:val="00A429F0"/>
    <w:rsid w:val="00A43115"/>
    <w:rsid w:val="00A56D7D"/>
    <w:rsid w:val="00A67D02"/>
    <w:rsid w:val="00A719C4"/>
    <w:rsid w:val="00A76DAF"/>
    <w:rsid w:val="00AA4CCB"/>
    <w:rsid w:val="00AD5096"/>
    <w:rsid w:val="00AD6E2D"/>
    <w:rsid w:val="00AD6E49"/>
    <w:rsid w:val="00AD7538"/>
    <w:rsid w:val="00AF6BF1"/>
    <w:rsid w:val="00B06243"/>
    <w:rsid w:val="00B16512"/>
    <w:rsid w:val="00B2170C"/>
    <w:rsid w:val="00B50F29"/>
    <w:rsid w:val="00B6079A"/>
    <w:rsid w:val="00B63BF8"/>
    <w:rsid w:val="00BA04CA"/>
    <w:rsid w:val="00BA05F4"/>
    <w:rsid w:val="00BA2A50"/>
    <w:rsid w:val="00C1240F"/>
    <w:rsid w:val="00C15008"/>
    <w:rsid w:val="00C242BE"/>
    <w:rsid w:val="00C26B2E"/>
    <w:rsid w:val="00C449F1"/>
    <w:rsid w:val="00C56261"/>
    <w:rsid w:val="00C7701D"/>
    <w:rsid w:val="00CA645C"/>
    <w:rsid w:val="00CA7F65"/>
    <w:rsid w:val="00CB4CB4"/>
    <w:rsid w:val="00CC01E5"/>
    <w:rsid w:val="00CC57C1"/>
    <w:rsid w:val="00CD5B85"/>
    <w:rsid w:val="00CD7DFE"/>
    <w:rsid w:val="00CE5903"/>
    <w:rsid w:val="00CF3976"/>
    <w:rsid w:val="00CF6D6E"/>
    <w:rsid w:val="00D0397C"/>
    <w:rsid w:val="00D2258E"/>
    <w:rsid w:val="00D36819"/>
    <w:rsid w:val="00D416E5"/>
    <w:rsid w:val="00D419EE"/>
    <w:rsid w:val="00D45653"/>
    <w:rsid w:val="00D52C27"/>
    <w:rsid w:val="00D53829"/>
    <w:rsid w:val="00D57574"/>
    <w:rsid w:val="00D718C8"/>
    <w:rsid w:val="00D77619"/>
    <w:rsid w:val="00D77C3F"/>
    <w:rsid w:val="00D92835"/>
    <w:rsid w:val="00D94D7E"/>
    <w:rsid w:val="00DA0BA9"/>
    <w:rsid w:val="00DB0CBA"/>
    <w:rsid w:val="00E03C8E"/>
    <w:rsid w:val="00E11DD4"/>
    <w:rsid w:val="00E15391"/>
    <w:rsid w:val="00E23D7B"/>
    <w:rsid w:val="00E47AD6"/>
    <w:rsid w:val="00E55168"/>
    <w:rsid w:val="00E6574D"/>
    <w:rsid w:val="00E75D0F"/>
    <w:rsid w:val="00E8199B"/>
    <w:rsid w:val="00E87754"/>
    <w:rsid w:val="00E90510"/>
    <w:rsid w:val="00E96FF4"/>
    <w:rsid w:val="00EA33DB"/>
    <w:rsid w:val="00EA7B88"/>
    <w:rsid w:val="00EC1EFD"/>
    <w:rsid w:val="00ED6318"/>
    <w:rsid w:val="00EE0A78"/>
    <w:rsid w:val="00EF57EE"/>
    <w:rsid w:val="00F02D21"/>
    <w:rsid w:val="00F04274"/>
    <w:rsid w:val="00F107AD"/>
    <w:rsid w:val="00F23B12"/>
    <w:rsid w:val="00F35D1E"/>
    <w:rsid w:val="00F4194F"/>
    <w:rsid w:val="00F4368D"/>
    <w:rsid w:val="00F52885"/>
    <w:rsid w:val="00F528BE"/>
    <w:rsid w:val="00F5681B"/>
    <w:rsid w:val="00F77FD6"/>
    <w:rsid w:val="00FA4201"/>
    <w:rsid w:val="00FB528F"/>
    <w:rsid w:val="00F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877748"/>
  <w15:docId w15:val="{D6168691-E61F-45DC-9724-85B84247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</Template>
  <TotalTime>1</TotalTime>
  <Pages>2</Pages>
  <Words>359</Words>
  <Characters>1806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2161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נופר סיון</cp:lastModifiedBy>
  <cp:revision>2</cp:revision>
  <cp:lastPrinted>2015-12-03T07:03:00Z</cp:lastPrinted>
  <dcterms:created xsi:type="dcterms:W3CDTF">2026-11-03T16:08:00Z</dcterms:created>
  <dcterms:modified xsi:type="dcterms:W3CDTF">2026-11-03T16:08:00Z</dcterms:modified>
</cp:coreProperties>
</file>